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96" w:rsidRDefault="00294896" w:rsidP="00F72775">
      <w:pPr>
        <w:shd w:val="clear" w:color="auto" w:fill="FFFFFF"/>
        <w:tabs>
          <w:tab w:val="left" w:pos="262"/>
          <w:tab w:val="center" w:pos="2322"/>
        </w:tabs>
        <w:ind w:left="-720" w:hanging="540"/>
        <w:rPr>
          <w:b/>
          <w:bCs/>
          <w:sz w:val="52"/>
          <w:szCs w:val="52"/>
        </w:rPr>
      </w:pPr>
      <w:r w:rsidRPr="00F72775">
        <w:rPr>
          <w:b/>
          <w:bCs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131.25pt">
            <v:imagedata r:id="rId4" o:title=""/>
          </v:shape>
        </w:pict>
      </w:r>
    </w:p>
    <w:p w:rsidR="00294896" w:rsidRDefault="00294896" w:rsidP="002E4432">
      <w:pPr>
        <w:shd w:val="clear" w:color="auto" w:fill="FFFFFF"/>
        <w:tabs>
          <w:tab w:val="left" w:pos="262"/>
          <w:tab w:val="center" w:pos="2322"/>
        </w:tabs>
        <w:rPr>
          <w:b/>
          <w:bCs/>
          <w:sz w:val="44"/>
          <w:szCs w:val="44"/>
        </w:rPr>
      </w:pPr>
    </w:p>
    <w:p w:rsidR="00294896" w:rsidRPr="00F72775" w:rsidRDefault="00294896" w:rsidP="002E4432">
      <w:pPr>
        <w:shd w:val="clear" w:color="auto" w:fill="FFFFFF"/>
        <w:tabs>
          <w:tab w:val="left" w:pos="262"/>
          <w:tab w:val="center" w:pos="2322"/>
        </w:tabs>
        <w:rPr>
          <w:b/>
          <w:bCs/>
          <w:sz w:val="44"/>
          <w:szCs w:val="44"/>
        </w:rPr>
      </w:pPr>
      <w:r w:rsidRPr="00F72775">
        <w:rPr>
          <w:b/>
          <w:bCs/>
          <w:sz w:val="44"/>
          <w:szCs w:val="44"/>
        </w:rPr>
        <w:t>Общество с ограниченной ответственностью   «РАДЭЛИЯ»</w:t>
      </w:r>
    </w:p>
    <w:p w:rsidR="00294896" w:rsidRPr="00F72775" w:rsidRDefault="00294896" w:rsidP="002E4432">
      <w:pPr>
        <w:rPr>
          <w:sz w:val="44"/>
          <w:szCs w:val="44"/>
          <w:u w:val="single"/>
        </w:rPr>
      </w:pPr>
      <w:r w:rsidRPr="00F72775">
        <w:rPr>
          <w:sz w:val="44"/>
          <w:szCs w:val="44"/>
          <w:u w:val="single"/>
        </w:rPr>
        <w:t>Краткое название: ООО «РАДЭЛИЯ»</w:t>
      </w:r>
    </w:p>
    <w:p w:rsidR="00294896" w:rsidRPr="00F72775" w:rsidRDefault="00294896" w:rsidP="002E4432">
      <w:pPr>
        <w:rPr>
          <w:sz w:val="44"/>
          <w:szCs w:val="44"/>
          <w:u w:val="single"/>
        </w:rPr>
      </w:pPr>
      <w:r w:rsidRPr="00F72775">
        <w:rPr>
          <w:sz w:val="44"/>
          <w:szCs w:val="44"/>
          <w:u w:val="single"/>
        </w:rPr>
        <w:t xml:space="preserve">Юридический адрес: </w:t>
      </w:r>
    </w:p>
    <w:p w:rsidR="00294896" w:rsidRPr="00F72775" w:rsidRDefault="00294896" w:rsidP="002E4432">
      <w:pPr>
        <w:rPr>
          <w:sz w:val="44"/>
          <w:szCs w:val="44"/>
        </w:rPr>
      </w:pPr>
      <w:smartTag w:uri="urn:schemas-microsoft-com:office:smarttags" w:element="metricconverter">
        <w:smartTagPr>
          <w:attr w:name="ProductID" w:val="398026, г"/>
        </w:smartTagPr>
        <w:r w:rsidRPr="00F72775">
          <w:rPr>
            <w:sz w:val="44"/>
            <w:szCs w:val="44"/>
          </w:rPr>
          <w:t>398026, г</w:t>
        </w:r>
      </w:smartTag>
      <w:r w:rsidRPr="00F72775">
        <w:rPr>
          <w:sz w:val="44"/>
          <w:szCs w:val="44"/>
        </w:rPr>
        <w:t>. Липецк, ул. Бородинская д.76/55</w:t>
      </w:r>
    </w:p>
    <w:p w:rsidR="00294896" w:rsidRPr="00F72775" w:rsidRDefault="00294896" w:rsidP="002E4432">
      <w:pPr>
        <w:rPr>
          <w:sz w:val="44"/>
          <w:szCs w:val="44"/>
        </w:rPr>
      </w:pPr>
      <w:r w:rsidRPr="00F72775">
        <w:rPr>
          <w:sz w:val="44"/>
          <w:szCs w:val="44"/>
        </w:rPr>
        <w:t xml:space="preserve">Почтовый адрес: </w:t>
      </w:r>
      <w:smartTag w:uri="urn:schemas-microsoft-com:office:smarttags" w:element="metricconverter">
        <w:smartTagPr>
          <w:attr w:name="ProductID" w:val="398026, г"/>
        </w:smartTagPr>
        <w:r w:rsidRPr="00F72775">
          <w:rPr>
            <w:sz w:val="44"/>
            <w:szCs w:val="44"/>
          </w:rPr>
          <w:t>398026, г</w:t>
        </w:r>
      </w:smartTag>
      <w:r w:rsidRPr="00F72775">
        <w:rPr>
          <w:sz w:val="44"/>
          <w:szCs w:val="44"/>
        </w:rPr>
        <w:t>. Липецк, ул. Бородинская д.76/55</w:t>
      </w:r>
    </w:p>
    <w:p w:rsidR="00294896" w:rsidRPr="00F72775" w:rsidRDefault="00294896" w:rsidP="002E4432">
      <w:pPr>
        <w:rPr>
          <w:sz w:val="44"/>
          <w:szCs w:val="44"/>
        </w:rPr>
      </w:pPr>
      <w:r w:rsidRPr="00F72775">
        <w:rPr>
          <w:sz w:val="44"/>
          <w:szCs w:val="44"/>
        </w:rPr>
        <w:t>Тел. +7 9042188824</w:t>
      </w:r>
    </w:p>
    <w:p w:rsidR="00294896" w:rsidRPr="00F72775" w:rsidRDefault="00294896" w:rsidP="002E4432">
      <w:pPr>
        <w:rPr>
          <w:sz w:val="44"/>
          <w:szCs w:val="44"/>
        </w:rPr>
      </w:pPr>
      <w:r w:rsidRPr="00F72775">
        <w:rPr>
          <w:sz w:val="44"/>
          <w:szCs w:val="44"/>
        </w:rPr>
        <w:t xml:space="preserve">Эл. Почта: </w:t>
      </w:r>
      <w:r w:rsidRPr="00F72775">
        <w:rPr>
          <w:sz w:val="44"/>
          <w:szCs w:val="44"/>
          <w:lang w:val="en-US"/>
        </w:rPr>
        <w:t>radelia</w:t>
      </w:r>
      <w:r w:rsidRPr="00F72775">
        <w:rPr>
          <w:sz w:val="44"/>
          <w:szCs w:val="44"/>
        </w:rPr>
        <w:t>48@</w:t>
      </w:r>
      <w:r w:rsidRPr="00F72775">
        <w:rPr>
          <w:sz w:val="44"/>
          <w:szCs w:val="44"/>
          <w:lang w:val="en-US"/>
        </w:rPr>
        <w:t>mail</w:t>
      </w:r>
      <w:r w:rsidRPr="00F72775">
        <w:rPr>
          <w:sz w:val="44"/>
          <w:szCs w:val="44"/>
        </w:rPr>
        <w:t>.</w:t>
      </w:r>
      <w:r w:rsidRPr="00F72775">
        <w:rPr>
          <w:sz w:val="44"/>
          <w:szCs w:val="44"/>
          <w:lang w:val="en-US"/>
        </w:rPr>
        <w:t>ru</w:t>
      </w:r>
    </w:p>
    <w:p w:rsidR="00294896" w:rsidRPr="00F72775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ИНН 4825115401</w:t>
      </w:r>
    </w:p>
    <w:p w:rsidR="00294896" w:rsidRPr="00F72775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КПП 482501001</w:t>
      </w:r>
    </w:p>
    <w:p w:rsidR="00294896" w:rsidRPr="00F72775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ОГРН 1164827050343</w:t>
      </w:r>
    </w:p>
    <w:p w:rsidR="00294896" w:rsidRPr="00F72775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Р/с  40702810135000002427</w:t>
      </w:r>
    </w:p>
    <w:p w:rsidR="00294896" w:rsidRPr="00F72775" w:rsidRDefault="00294896" w:rsidP="002E4432">
      <w:pPr>
        <w:rPr>
          <w:sz w:val="44"/>
          <w:szCs w:val="44"/>
        </w:rPr>
      </w:pPr>
      <w:r w:rsidRPr="00F72775">
        <w:rPr>
          <w:sz w:val="44"/>
          <w:szCs w:val="44"/>
        </w:rPr>
        <w:t>В Липецком ОСБ 8593/088</w:t>
      </w:r>
    </w:p>
    <w:p w:rsidR="00294896" w:rsidRPr="00F72775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БИК 044206604</w:t>
      </w:r>
    </w:p>
    <w:p w:rsidR="00294896" w:rsidRDefault="00294896" w:rsidP="002E4432">
      <w:pPr>
        <w:rPr>
          <w:b/>
          <w:sz w:val="44"/>
          <w:szCs w:val="44"/>
        </w:rPr>
      </w:pPr>
      <w:r w:rsidRPr="00F72775">
        <w:rPr>
          <w:b/>
          <w:sz w:val="44"/>
          <w:szCs w:val="44"/>
        </w:rPr>
        <w:t>К/с  № 30101810800000000604</w:t>
      </w:r>
    </w:p>
    <w:p w:rsidR="00294896" w:rsidRPr="00F72775" w:rsidRDefault="00294896" w:rsidP="002E4432">
      <w:pPr>
        <w:rPr>
          <w:b/>
          <w:sz w:val="44"/>
          <w:szCs w:val="44"/>
        </w:rPr>
      </w:pPr>
    </w:p>
    <w:p w:rsidR="00294896" w:rsidRPr="00F72775" w:rsidRDefault="00294896" w:rsidP="00F539AB">
      <w:pPr>
        <w:shd w:val="clear" w:color="auto" w:fill="FFFFFF"/>
        <w:rPr>
          <w:bCs/>
          <w:sz w:val="44"/>
          <w:szCs w:val="44"/>
        </w:rPr>
      </w:pPr>
      <w:r w:rsidRPr="00F72775">
        <w:rPr>
          <w:bCs/>
          <w:sz w:val="44"/>
          <w:szCs w:val="44"/>
        </w:rPr>
        <w:t xml:space="preserve">Генеральный директор Сергеева </w:t>
      </w:r>
    </w:p>
    <w:p w:rsidR="00294896" w:rsidRPr="00F72775" w:rsidRDefault="00294896" w:rsidP="002E4432">
      <w:pPr>
        <w:shd w:val="clear" w:color="auto" w:fill="FFFFFF"/>
        <w:rPr>
          <w:sz w:val="44"/>
          <w:szCs w:val="44"/>
        </w:rPr>
      </w:pPr>
      <w:r w:rsidRPr="00F72775">
        <w:rPr>
          <w:bCs/>
          <w:sz w:val="44"/>
          <w:szCs w:val="44"/>
        </w:rPr>
        <w:t xml:space="preserve">Яна Сергеевна </w:t>
      </w:r>
      <w:r w:rsidRPr="00F72775">
        <w:rPr>
          <w:sz w:val="44"/>
          <w:szCs w:val="44"/>
        </w:rPr>
        <w:t xml:space="preserve"> </w:t>
      </w:r>
    </w:p>
    <w:sectPr w:rsidR="00294896" w:rsidRPr="00F72775" w:rsidSect="00F72775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4432"/>
    <w:rsid w:val="001C36C5"/>
    <w:rsid w:val="00263988"/>
    <w:rsid w:val="00294896"/>
    <w:rsid w:val="002E4432"/>
    <w:rsid w:val="00555EF9"/>
    <w:rsid w:val="006754A3"/>
    <w:rsid w:val="006B0AA1"/>
    <w:rsid w:val="006C051B"/>
    <w:rsid w:val="007208BA"/>
    <w:rsid w:val="00A163AC"/>
    <w:rsid w:val="00C56DD7"/>
    <w:rsid w:val="00D30D11"/>
    <w:rsid w:val="00D34C67"/>
    <w:rsid w:val="00F539AB"/>
    <w:rsid w:val="00F72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3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66</Words>
  <Characters>380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4</cp:revision>
  <dcterms:created xsi:type="dcterms:W3CDTF">2016-03-11T07:21:00Z</dcterms:created>
  <dcterms:modified xsi:type="dcterms:W3CDTF">2018-04-19T12:07:00Z</dcterms:modified>
</cp:coreProperties>
</file>